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2CA" w:rsidRDefault="001F22CA" w:rsidP="001F22CA">
      <w:pPr>
        <w:jc w:val="center"/>
        <w:rPr>
          <w:b/>
          <w:sz w:val="28"/>
          <w:szCs w:val="28"/>
          <w:u w:val="single"/>
        </w:rPr>
      </w:pPr>
    </w:p>
    <w:p w:rsidR="001F22CA" w:rsidRDefault="001F22CA" w:rsidP="001F22CA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SESSION: 2026-2027</w:t>
      </w:r>
    </w:p>
    <w:p w:rsidR="001F22CA" w:rsidRDefault="001F22CA" w:rsidP="001F22CA">
      <w:pPr>
        <w:jc w:val="center"/>
        <w:rPr>
          <w:b/>
          <w:sz w:val="28"/>
          <w:szCs w:val="28"/>
          <w:u w:val="single"/>
        </w:rPr>
      </w:pPr>
    </w:p>
    <w:p w:rsidR="00972F8C" w:rsidRPr="009D4A38" w:rsidRDefault="00972F8C" w:rsidP="00972F8C">
      <w:pPr>
        <w:ind w:left="360" w:hanging="360"/>
        <w:jc w:val="center"/>
        <w:rPr>
          <w:b/>
          <w:sz w:val="28"/>
          <w:u w:val="single"/>
        </w:rPr>
      </w:pPr>
      <w:r w:rsidRPr="009D4A38">
        <w:rPr>
          <w:b/>
          <w:caps/>
          <w:sz w:val="28"/>
          <w:u w:val="single"/>
        </w:rPr>
        <w:t xml:space="preserve">Book List </w:t>
      </w:r>
      <w:r w:rsidR="00A243D2">
        <w:rPr>
          <w:b/>
          <w:caps/>
          <w:sz w:val="28"/>
          <w:u w:val="single"/>
        </w:rPr>
        <w:t>Grade</w:t>
      </w:r>
      <w:r w:rsidRPr="009D4A38">
        <w:rPr>
          <w:b/>
          <w:caps/>
          <w:sz w:val="28"/>
          <w:u w:val="single"/>
        </w:rPr>
        <w:t xml:space="preserve"> - </w:t>
      </w:r>
      <w:r w:rsidR="00A938B9">
        <w:rPr>
          <w:b/>
          <w:caps/>
          <w:sz w:val="28"/>
          <w:u w:val="single"/>
        </w:rPr>
        <w:t>II</w:t>
      </w:r>
      <w:r w:rsidR="00930EB1">
        <w:rPr>
          <w:b/>
          <w:caps/>
          <w:sz w:val="28"/>
          <w:u w:val="single"/>
        </w:rPr>
        <w:t xml:space="preserve"> (202</w:t>
      </w:r>
      <w:r w:rsidR="004D7A76">
        <w:rPr>
          <w:b/>
          <w:caps/>
          <w:sz w:val="28"/>
          <w:u w:val="single"/>
        </w:rPr>
        <w:t>6</w:t>
      </w:r>
      <w:r w:rsidR="00593B32">
        <w:rPr>
          <w:b/>
          <w:caps/>
          <w:sz w:val="28"/>
          <w:u w:val="single"/>
        </w:rPr>
        <w:t>-2</w:t>
      </w:r>
      <w:r w:rsidR="004D7A76">
        <w:rPr>
          <w:b/>
          <w:caps/>
          <w:sz w:val="28"/>
          <w:u w:val="single"/>
        </w:rPr>
        <w:t>7</w:t>
      </w:r>
      <w:r w:rsidRPr="009D4A38">
        <w:rPr>
          <w:b/>
          <w:sz w:val="28"/>
          <w:u w:val="single"/>
        </w:rPr>
        <w:t>)</w:t>
      </w:r>
    </w:p>
    <w:p w:rsidR="00A84F4B" w:rsidRPr="006E3157" w:rsidRDefault="00A84F4B" w:rsidP="00A84F4B">
      <w:pPr>
        <w:rPr>
          <w:b/>
        </w:rPr>
      </w:pPr>
    </w:p>
    <w:p w:rsidR="00A84F4B" w:rsidRPr="006E3157" w:rsidRDefault="00A84F4B" w:rsidP="00972F8C">
      <w:pPr>
        <w:ind w:left="360" w:hanging="360"/>
        <w:jc w:val="center"/>
        <w:rPr>
          <w:b/>
          <w:u w:val="single"/>
        </w:rPr>
      </w:pPr>
    </w:p>
    <w:tbl>
      <w:tblPr>
        <w:tblW w:w="96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42"/>
        <w:gridCol w:w="2633"/>
        <w:gridCol w:w="3869"/>
        <w:gridCol w:w="2428"/>
      </w:tblGrid>
      <w:tr w:rsidR="00F438BE" w:rsidRPr="006E3157" w:rsidTr="00F438BE">
        <w:trPr>
          <w:trHeight w:val="572"/>
          <w:jc w:val="center"/>
        </w:trPr>
        <w:tc>
          <w:tcPr>
            <w:tcW w:w="742" w:type="dxa"/>
            <w:vAlign w:val="center"/>
          </w:tcPr>
          <w:p w:rsidR="00F438BE" w:rsidRPr="006E3157" w:rsidRDefault="00F438BE" w:rsidP="000871D6">
            <w:pPr>
              <w:jc w:val="center"/>
              <w:rPr>
                <w:b/>
                <w:caps/>
              </w:rPr>
            </w:pPr>
            <w:r w:rsidRPr="006E3157">
              <w:rPr>
                <w:b/>
                <w:caps/>
              </w:rPr>
              <w:t>S. No</w:t>
            </w:r>
          </w:p>
        </w:tc>
        <w:tc>
          <w:tcPr>
            <w:tcW w:w="2633" w:type="dxa"/>
            <w:vAlign w:val="center"/>
          </w:tcPr>
          <w:p w:rsidR="00F438BE" w:rsidRPr="006E3157" w:rsidRDefault="00F438BE" w:rsidP="000871D6">
            <w:pPr>
              <w:jc w:val="center"/>
              <w:rPr>
                <w:b/>
                <w:caps/>
              </w:rPr>
            </w:pPr>
            <w:r w:rsidRPr="006E3157">
              <w:rPr>
                <w:b/>
                <w:caps/>
              </w:rPr>
              <w:t>Subject</w:t>
            </w:r>
          </w:p>
        </w:tc>
        <w:tc>
          <w:tcPr>
            <w:tcW w:w="3869" w:type="dxa"/>
            <w:vAlign w:val="center"/>
          </w:tcPr>
          <w:p w:rsidR="00F438BE" w:rsidRPr="006E3157" w:rsidRDefault="00F438BE" w:rsidP="000871D6">
            <w:pPr>
              <w:jc w:val="center"/>
              <w:rPr>
                <w:b/>
                <w:caps/>
              </w:rPr>
            </w:pPr>
            <w:r w:rsidRPr="006E3157">
              <w:rPr>
                <w:b/>
                <w:caps/>
              </w:rPr>
              <w:t>Name of the Book</w:t>
            </w:r>
          </w:p>
        </w:tc>
        <w:tc>
          <w:tcPr>
            <w:tcW w:w="2428" w:type="dxa"/>
            <w:vAlign w:val="center"/>
          </w:tcPr>
          <w:p w:rsidR="00F438BE" w:rsidRPr="006E3157" w:rsidRDefault="00F438BE" w:rsidP="000871D6">
            <w:pPr>
              <w:jc w:val="center"/>
              <w:rPr>
                <w:b/>
                <w:caps/>
              </w:rPr>
            </w:pPr>
            <w:r w:rsidRPr="006E3157">
              <w:rPr>
                <w:b/>
                <w:caps/>
              </w:rPr>
              <w:t>Name of Publisher</w:t>
            </w:r>
          </w:p>
        </w:tc>
      </w:tr>
      <w:tr w:rsidR="00F438BE" w:rsidRPr="006E3157" w:rsidTr="00F438BE">
        <w:trPr>
          <w:trHeight w:val="1363"/>
          <w:jc w:val="center"/>
        </w:trPr>
        <w:tc>
          <w:tcPr>
            <w:tcW w:w="742" w:type="dxa"/>
            <w:vAlign w:val="center"/>
          </w:tcPr>
          <w:p w:rsidR="00F438BE" w:rsidRPr="006E3157" w:rsidRDefault="00F438BE" w:rsidP="007D2074">
            <w:pPr>
              <w:jc w:val="center"/>
              <w:rPr>
                <w:b/>
              </w:rPr>
            </w:pPr>
            <w:r w:rsidRPr="006E3157">
              <w:rPr>
                <w:b/>
              </w:rPr>
              <w:t>1</w:t>
            </w:r>
          </w:p>
        </w:tc>
        <w:tc>
          <w:tcPr>
            <w:tcW w:w="2633" w:type="dxa"/>
            <w:vAlign w:val="center"/>
          </w:tcPr>
          <w:p w:rsidR="00F438BE" w:rsidRPr="006E3157" w:rsidRDefault="00F438BE" w:rsidP="007D2074">
            <w:pPr>
              <w:jc w:val="center"/>
              <w:rPr>
                <w:b/>
              </w:rPr>
            </w:pPr>
            <w:r>
              <w:rPr>
                <w:b/>
              </w:rPr>
              <w:t>English/ Math/ IM</w:t>
            </w:r>
          </w:p>
        </w:tc>
        <w:tc>
          <w:tcPr>
            <w:tcW w:w="3869" w:type="dxa"/>
            <w:vAlign w:val="center"/>
          </w:tcPr>
          <w:p w:rsidR="00F438BE" w:rsidRPr="006E3157" w:rsidRDefault="00F438BE" w:rsidP="007D2074">
            <w:pPr>
              <w:jc w:val="center"/>
            </w:pPr>
            <w:r w:rsidRPr="006E3157">
              <w:t xml:space="preserve">Content </w:t>
            </w:r>
            <w:r>
              <w:t>B</w:t>
            </w:r>
            <w:r w:rsidRPr="006E3157">
              <w:t>ooks 1 - 6</w:t>
            </w:r>
          </w:p>
          <w:p w:rsidR="00F438BE" w:rsidRPr="006E3157" w:rsidRDefault="00F438BE" w:rsidP="007D2074">
            <w:pPr>
              <w:jc w:val="center"/>
            </w:pPr>
            <w:r w:rsidRPr="006E3157">
              <w:t xml:space="preserve">Work </w:t>
            </w:r>
            <w:r>
              <w:t>B</w:t>
            </w:r>
            <w:r w:rsidRPr="006E3157">
              <w:t>ooks 1- 6</w:t>
            </w:r>
          </w:p>
          <w:p w:rsidR="00F438BE" w:rsidRPr="006E3157" w:rsidRDefault="00F438BE" w:rsidP="007D2074">
            <w:pPr>
              <w:jc w:val="center"/>
            </w:pPr>
          </w:p>
        </w:tc>
        <w:tc>
          <w:tcPr>
            <w:tcW w:w="2428" w:type="dxa"/>
            <w:vAlign w:val="center"/>
          </w:tcPr>
          <w:p w:rsidR="00F438BE" w:rsidRPr="006E3157" w:rsidRDefault="00F438BE" w:rsidP="007D2074">
            <w:pPr>
              <w:jc w:val="center"/>
            </w:pPr>
            <w:r w:rsidRPr="006E3157">
              <w:t>MDN Edify Publication</w:t>
            </w:r>
          </w:p>
        </w:tc>
      </w:tr>
      <w:tr w:rsidR="00F438BE" w:rsidRPr="006E3157" w:rsidTr="0087494C">
        <w:trPr>
          <w:trHeight w:val="1172"/>
          <w:jc w:val="center"/>
        </w:trPr>
        <w:tc>
          <w:tcPr>
            <w:tcW w:w="742" w:type="dxa"/>
            <w:vAlign w:val="center"/>
          </w:tcPr>
          <w:p w:rsidR="00F438BE" w:rsidRPr="006E3157" w:rsidRDefault="005B6DD8" w:rsidP="00775C4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633" w:type="dxa"/>
            <w:vAlign w:val="center"/>
          </w:tcPr>
          <w:p w:rsidR="00F438BE" w:rsidRPr="0087494C" w:rsidRDefault="00F438BE" w:rsidP="00775C44">
            <w:pPr>
              <w:jc w:val="center"/>
              <w:rPr>
                <w:b/>
              </w:rPr>
            </w:pPr>
            <w:r w:rsidRPr="0087494C">
              <w:rPr>
                <w:b/>
              </w:rPr>
              <w:t>Hind</w:t>
            </w:r>
            <w:r w:rsidR="0087494C" w:rsidRPr="0087494C">
              <w:rPr>
                <w:b/>
              </w:rPr>
              <w:t>i</w:t>
            </w:r>
          </w:p>
        </w:tc>
        <w:tc>
          <w:tcPr>
            <w:tcW w:w="3869" w:type="dxa"/>
            <w:vAlign w:val="center"/>
          </w:tcPr>
          <w:p w:rsidR="00F438BE" w:rsidRDefault="00F438BE" w:rsidP="00775C44">
            <w:pPr>
              <w:jc w:val="center"/>
            </w:pPr>
            <w:r w:rsidRPr="006E3157">
              <w:t xml:space="preserve">Content </w:t>
            </w:r>
            <w:r>
              <w:t>B</w:t>
            </w:r>
            <w:r w:rsidRPr="006E3157">
              <w:t>ooks</w:t>
            </w:r>
          </w:p>
          <w:p w:rsidR="00F438BE" w:rsidRPr="006E3157" w:rsidRDefault="00F438BE" w:rsidP="00775C44">
            <w:pPr>
              <w:jc w:val="center"/>
            </w:pPr>
            <w:r>
              <w:t>(Term 1 &amp; 2)</w:t>
            </w:r>
          </w:p>
          <w:p w:rsidR="00F438BE" w:rsidRDefault="00F438BE" w:rsidP="00775C44">
            <w:pPr>
              <w:jc w:val="center"/>
            </w:pPr>
            <w:r w:rsidRPr="006E3157">
              <w:t xml:space="preserve">Work </w:t>
            </w:r>
            <w:r>
              <w:t>B</w:t>
            </w:r>
            <w:r w:rsidRPr="006E3157">
              <w:t>ooks</w:t>
            </w:r>
          </w:p>
          <w:p w:rsidR="00F438BE" w:rsidRPr="006E3157" w:rsidRDefault="00F438BE" w:rsidP="00775C44">
            <w:pPr>
              <w:jc w:val="center"/>
            </w:pPr>
            <w:r>
              <w:t>Term 1 &amp; 2</w:t>
            </w:r>
          </w:p>
          <w:p w:rsidR="00F438BE" w:rsidRDefault="00F438BE" w:rsidP="00775C44">
            <w:pPr>
              <w:jc w:val="center"/>
            </w:pPr>
          </w:p>
        </w:tc>
        <w:tc>
          <w:tcPr>
            <w:tcW w:w="2428" w:type="dxa"/>
            <w:vAlign w:val="center"/>
          </w:tcPr>
          <w:p w:rsidR="00F438BE" w:rsidRPr="006E3157" w:rsidRDefault="00F438BE" w:rsidP="00775C44">
            <w:pPr>
              <w:jc w:val="center"/>
            </w:pPr>
            <w:r w:rsidRPr="006E3157">
              <w:t>MDN Edify Publication</w:t>
            </w:r>
          </w:p>
        </w:tc>
      </w:tr>
      <w:tr w:rsidR="00F438BE" w:rsidRPr="006E3157" w:rsidTr="00F438BE">
        <w:trPr>
          <w:trHeight w:val="436"/>
          <w:jc w:val="center"/>
        </w:trPr>
        <w:tc>
          <w:tcPr>
            <w:tcW w:w="742" w:type="dxa"/>
            <w:vAlign w:val="center"/>
          </w:tcPr>
          <w:p w:rsidR="00F438BE" w:rsidRPr="006E3157" w:rsidRDefault="005B6DD8" w:rsidP="00775C44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633" w:type="dxa"/>
            <w:vAlign w:val="center"/>
          </w:tcPr>
          <w:p w:rsidR="00F438BE" w:rsidRPr="006E3157" w:rsidRDefault="00F438BE" w:rsidP="00775C44">
            <w:pPr>
              <w:jc w:val="center"/>
              <w:rPr>
                <w:b/>
              </w:rPr>
            </w:pPr>
            <w:r>
              <w:rPr>
                <w:b/>
              </w:rPr>
              <w:t>ICT</w:t>
            </w:r>
          </w:p>
        </w:tc>
        <w:tc>
          <w:tcPr>
            <w:tcW w:w="3869" w:type="dxa"/>
          </w:tcPr>
          <w:p w:rsidR="00F438BE" w:rsidRDefault="00F438BE" w:rsidP="00775C44">
            <w:pPr>
              <w:jc w:val="center"/>
            </w:pPr>
          </w:p>
          <w:p w:rsidR="00F438BE" w:rsidRDefault="00F438BE" w:rsidP="00775C44">
            <w:pPr>
              <w:jc w:val="center"/>
            </w:pPr>
            <w:r w:rsidRPr="006E3157">
              <w:t xml:space="preserve">Content </w:t>
            </w:r>
            <w:r>
              <w:t>B</w:t>
            </w:r>
            <w:r w:rsidRPr="006E3157">
              <w:t>ooks</w:t>
            </w:r>
          </w:p>
          <w:p w:rsidR="00F438BE" w:rsidRPr="006E3157" w:rsidRDefault="00F438BE" w:rsidP="00775C44">
            <w:pPr>
              <w:jc w:val="center"/>
            </w:pPr>
            <w:r>
              <w:t>(Term 1 &amp; 2)</w:t>
            </w:r>
          </w:p>
          <w:p w:rsidR="00F438BE" w:rsidRPr="006E3157" w:rsidRDefault="00F438BE" w:rsidP="00775C44">
            <w:pPr>
              <w:jc w:val="center"/>
            </w:pPr>
          </w:p>
        </w:tc>
        <w:tc>
          <w:tcPr>
            <w:tcW w:w="2428" w:type="dxa"/>
            <w:vAlign w:val="center"/>
          </w:tcPr>
          <w:p w:rsidR="00F438BE" w:rsidRPr="006E3157" w:rsidRDefault="00F438BE" w:rsidP="00775C44">
            <w:pPr>
              <w:jc w:val="center"/>
            </w:pPr>
            <w:r w:rsidRPr="006E3157">
              <w:t>MDN Edify Publication</w:t>
            </w:r>
          </w:p>
        </w:tc>
      </w:tr>
      <w:tr w:rsidR="009709FF" w:rsidRPr="006E3157" w:rsidTr="00F438BE">
        <w:trPr>
          <w:trHeight w:val="436"/>
          <w:jc w:val="center"/>
        </w:trPr>
        <w:tc>
          <w:tcPr>
            <w:tcW w:w="742" w:type="dxa"/>
            <w:vAlign w:val="center"/>
          </w:tcPr>
          <w:p w:rsidR="009709FF" w:rsidRDefault="009709FF" w:rsidP="009709FF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633" w:type="dxa"/>
            <w:vAlign w:val="center"/>
          </w:tcPr>
          <w:p w:rsidR="009709FF" w:rsidRDefault="009709FF" w:rsidP="009709FF">
            <w:pPr>
              <w:jc w:val="center"/>
              <w:rPr>
                <w:b/>
              </w:rPr>
            </w:pPr>
            <w:r>
              <w:rPr>
                <w:b/>
              </w:rPr>
              <w:t>English</w:t>
            </w:r>
          </w:p>
        </w:tc>
        <w:tc>
          <w:tcPr>
            <w:tcW w:w="3869" w:type="dxa"/>
          </w:tcPr>
          <w:p w:rsidR="009709FF" w:rsidRDefault="009709FF" w:rsidP="009709FF">
            <w:pPr>
              <w:jc w:val="center"/>
            </w:pPr>
          </w:p>
          <w:p w:rsidR="009709FF" w:rsidRDefault="009709FF" w:rsidP="009709FF">
            <w:pPr>
              <w:jc w:val="center"/>
            </w:pPr>
            <w:r>
              <w:t>Cursive Book</w:t>
            </w:r>
          </w:p>
          <w:p w:rsidR="009709FF" w:rsidRDefault="009709FF" w:rsidP="009709FF">
            <w:pPr>
              <w:jc w:val="center"/>
            </w:pPr>
          </w:p>
        </w:tc>
        <w:tc>
          <w:tcPr>
            <w:tcW w:w="2428" w:type="dxa"/>
            <w:vAlign w:val="center"/>
          </w:tcPr>
          <w:p w:rsidR="009709FF" w:rsidRPr="006E3157" w:rsidRDefault="001F22CA" w:rsidP="009709FF">
            <w:pPr>
              <w:jc w:val="center"/>
            </w:pPr>
            <w:r>
              <w:t>MDN Edify Publication</w:t>
            </w:r>
          </w:p>
        </w:tc>
      </w:tr>
      <w:tr w:rsidR="009709FF" w:rsidRPr="006E3157" w:rsidTr="00F438BE">
        <w:trPr>
          <w:trHeight w:val="436"/>
          <w:jc w:val="center"/>
        </w:trPr>
        <w:tc>
          <w:tcPr>
            <w:tcW w:w="742" w:type="dxa"/>
            <w:vAlign w:val="center"/>
          </w:tcPr>
          <w:p w:rsidR="009709FF" w:rsidRDefault="009709FF" w:rsidP="009709FF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633" w:type="dxa"/>
            <w:vAlign w:val="center"/>
          </w:tcPr>
          <w:p w:rsidR="009709FF" w:rsidRDefault="009709FF" w:rsidP="009709FF">
            <w:pPr>
              <w:jc w:val="center"/>
              <w:rPr>
                <w:b/>
              </w:rPr>
            </w:pPr>
            <w:r>
              <w:rPr>
                <w:b/>
              </w:rPr>
              <w:t>Hindi</w:t>
            </w:r>
          </w:p>
        </w:tc>
        <w:tc>
          <w:tcPr>
            <w:tcW w:w="3869" w:type="dxa"/>
          </w:tcPr>
          <w:p w:rsidR="009709FF" w:rsidRDefault="009709FF" w:rsidP="009709FF">
            <w:pPr>
              <w:jc w:val="center"/>
            </w:pPr>
          </w:p>
          <w:p w:rsidR="009709FF" w:rsidRDefault="009709FF" w:rsidP="009709FF">
            <w:pPr>
              <w:jc w:val="center"/>
            </w:pPr>
            <w:r>
              <w:t>Hindi Sulekh</w:t>
            </w:r>
          </w:p>
        </w:tc>
        <w:tc>
          <w:tcPr>
            <w:tcW w:w="2428" w:type="dxa"/>
            <w:vAlign w:val="center"/>
          </w:tcPr>
          <w:p w:rsidR="001F22CA" w:rsidRDefault="001F22CA" w:rsidP="009709FF">
            <w:pPr>
              <w:jc w:val="center"/>
            </w:pPr>
          </w:p>
          <w:p w:rsidR="009709FF" w:rsidRDefault="001F22CA" w:rsidP="009709FF">
            <w:pPr>
              <w:jc w:val="center"/>
            </w:pPr>
            <w:r>
              <w:t>MDN Edify Publication</w:t>
            </w:r>
          </w:p>
          <w:p w:rsidR="009709FF" w:rsidRDefault="009709FF" w:rsidP="009709FF">
            <w:pPr>
              <w:jc w:val="center"/>
            </w:pPr>
          </w:p>
          <w:p w:rsidR="009709FF" w:rsidRPr="006E3157" w:rsidRDefault="009709FF" w:rsidP="009709FF">
            <w:pPr>
              <w:jc w:val="center"/>
            </w:pPr>
          </w:p>
        </w:tc>
      </w:tr>
    </w:tbl>
    <w:p w:rsidR="00972F8C" w:rsidRDefault="00972F8C" w:rsidP="00972F8C">
      <w:pPr>
        <w:jc w:val="center"/>
        <w:rPr>
          <w:b/>
          <w:u w:val="single"/>
        </w:rPr>
      </w:pPr>
    </w:p>
    <w:p w:rsidR="00955EB5" w:rsidRPr="00C43F7A" w:rsidRDefault="00955EB5" w:rsidP="00955EB5">
      <w:pPr>
        <w:rPr>
          <w:i/>
        </w:rPr>
      </w:pPr>
    </w:p>
    <w:p w:rsidR="00972F8C" w:rsidRDefault="00972F8C" w:rsidP="00972F8C">
      <w:pPr>
        <w:jc w:val="center"/>
        <w:rPr>
          <w:b/>
          <w:u w:val="single"/>
        </w:rPr>
      </w:pPr>
    </w:p>
    <w:p w:rsidR="00955EB5" w:rsidRDefault="00955EB5" w:rsidP="00972F8C">
      <w:pPr>
        <w:jc w:val="center"/>
        <w:rPr>
          <w:b/>
          <w:u w:val="single"/>
        </w:rPr>
      </w:pPr>
    </w:p>
    <w:p w:rsidR="00955EB5" w:rsidRPr="006E3157" w:rsidRDefault="00955EB5" w:rsidP="00972F8C">
      <w:pPr>
        <w:jc w:val="center"/>
        <w:rPr>
          <w:b/>
          <w:u w:val="single"/>
        </w:rPr>
      </w:pPr>
    </w:p>
    <w:p w:rsidR="00C20A28" w:rsidRDefault="00C20A28"/>
    <w:p w:rsidR="00C20A28" w:rsidRDefault="00C20A28"/>
    <w:p w:rsidR="00972F8C" w:rsidRDefault="00972F8C"/>
    <w:p w:rsidR="00972F8C" w:rsidRDefault="00972F8C"/>
    <w:p w:rsidR="00D975D3" w:rsidRDefault="00D975D3"/>
    <w:p w:rsidR="00F438BE" w:rsidRDefault="00F438BE"/>
    <w:p w:rsidR="0087494C" w:rsidRDefault="0087494C"/>
    <w:sectPr w:rsidR="0087494C" w:rsidSect="00127D29">
      <w:headerReference w:type="default" r:id="rId7"/>
      <w:footerReference w:type="default" r:id="rId8"/>
      <w:pgSz w:w="12240" w:h="15840"/>
      <w:pgMar w:top="1440" w:right="1440" w:bottom="45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4BB3" w:rsidRDefault="009F4BB3" w:rsidP="00D34A0B">
      <w:r>
        <w:separator/>
      </w:r>
    </w:p>
  </w:endnote>
  <w:endnote w:type="continuationSeparator" w:id="1">
    <w:p w:rsidR="009F4BB3" w:rsidRDefault="009F4BB3" w:rsidP="00D34A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A0B" w:rsidRDefault="00322A8B">
    <w:pPr>
      <w:pStyle w:val="Footer"/>
    </w:pPr>
    <w:r>
      <w:object w:dxaOrig="13926" w:dyaOrig="61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22.8pt;height:23.8pt" o:ole="">
          <v:imagedata r:id="rId1" o:title=""/>
        </v:shape>
        <o:OLEObject Type="Embed" ProgID="CorelDraw.Graphic.17" ShapeID="_x0000_i1025" DrawAspect="Content" ObjectID="_1836811410" r:id="rId2"/>
      </w:object>
    </w:r>
  </w:p>
  <w:p w:rsidR="00D34A0B" w:rsidRDefault="00D34A0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4BB3" w:rsidRDefault="009F4BB3" w:rsidP="00D34A0B">
      <w:r>
        <w:separator/>
      </w:r>
    </w:p>
  </w:footnote>
  <w:footnote w:type="continuationSeparator" w:id="1">
    <w:p w:rsidR="009F4BB3" w:rsidRDefault="009F4BB3" w:rsidP="00D34A0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1D80" w:rsidRDefault="00031D80" w:rsidP="00031D80">
    <w:pPr>
      <w:pStyle w:val="Header"/>
      <w:jc w:val="right"/>
    </w:pPr>
    <w:r>
      <w:rPr>
        <w:noProof/>
      </w:rPr>
      <w:drawing>
        <wp:inline distT="0" distB="0" distL="0" distR="0">
          <wp:extent cx="1431925" cy="405130"/>
          <wp:effectExtent l="19050" t="0" r="0" b="0"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1925" cy="4051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031D80" w:rsidRDefault="00031D80" w:rsidP="00031D80">
    <w:pPr>
      <w:pStyle w:val="Header"/>
      <w:jc w:val="center"/>
      <w:rPr>
        <w:b/>
        <w:sz w:val="36"/>
        <w:szCs w:val="36"/>
        <w:u w:val="single"/>
      </w:rPr>
    </w:pPr>
    <w:r>
      <w:rPr>
        <w:b/>
        <w:sz w:val="36"/>
        <w:szCs w:val="36"/>
        <w:u w:val="single"/>
      </w:rPr>
      <w:t>EDIFY SCHOOL CHHATARPUR</w:t>
    </w:r>
  </w:p>
  <w:p w:rsidR="00D34A0B" w:rsidRPr="00031D80" w:rsidRDefault="00D34A0B" w:rsidP="00031D8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D43DC0"/>
    <w:multiLevelType w:val="hybridMultilevel"/>
    <w:tmpl w:val="3ED256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attachedTemplate r:id="rId1"/>
  <w:defaultTabStop w:val="720"/>
  <w:characterSpacingControl w:val="doNotCompress"/>
  <w:hdrShapeDefaults>
    <o:shapedefaults v:ext="edit" spidmax="30722"/>
  </w:hdrShapeDefaults>
  <w:footnotePr>
    <w:footnote w:id="0"/>
    <w:footnote w:id="1"/>
  </w:footnotePr>
  <w:endnotePr>
    <w:endnote w:id="0"/>
    <w:endnote w:id="1"/>
  </w:endnotePr>
  <w:compat/>
  <w:rsids>
    <w:rsidRoot w:val="00C67013"/>
    <w:rsid w:val="000272D4"/>
    <w:rsid w:val="00031D80"/>
    <w:rsid w:val="0003539A"/>
    <w:rsid w:val="00036CAF"/>
    <w:rsid w:val="00041152"/>
    <w:rsid w:val="000618E7"/>
    <w:rsid w:val="00065966"/>
    <w:rsid w:val="00072F3F"/>
    <w:rsid w:val="000B09FB"/>
    <w:rsid w:val="000B1B91"/>
    <w:rsid w:val="000D0A12"/>
    <w:rsid w:val="000E0324"/>
    <w:rsid w:val="000F7C34"/>
    <w:rsid w:val="00101DEB"/>
    <w:rsid w:val="00104FA8"/>
    <w:rsid w:val="00106B93"/>
    <w:rsid w:val="00127D29"/>
    <w:rsid w:val="0013044A"/>
    <w:rsid w:val="00134E4B"/>
    <w:rsid w:val="001420A0"/>
    <w:rsid w:val="0019597D"/>
    <w:rsid w:val="001D385F"/>
    <w:rsid w:val="001E4F84"/>
    <w:rsid w:val="001E5AEE"/>
    <w:rsid w:val="001F22CA"/>
    <w:rsid w:val="0029560A"/>
    <w:rsid w:val="002E1944"/>
    <w:rsid w:val="002F24CB"/>
    <w:rsid w:val="00320356"/>
    <w:rsid w:val="00322A8B"/>
    <w:rsid w:val="00344E48"/>
    <w:rsid w:val="0035140D"/>
    <w:rsid w:val="00354D27"/>
    <w:rsid w:val="003676A2"/>
    <w:rsid w:val="00371C19"/>
    <w:rsid w:val="00372E14"/>
    <w:rsid w:val="00383A57"/>
    <w:rsid w:val="003867AD"/>
    <w:rsid w:val="00392F7D"/>
    <w:rsid w:val="0039535B"/>
    <w:rsid w:val="003A78F4"/>
    <w:rsid w:val="003A795F"/>
    <w:rsid w:val="003B236D"/>
    <w:rsid w:val="003C6062"/>
    <w:rsid w:val="003C6EAB"/>
    <w:rsid w:val="003D6DC3"/>
    <w:rsid w:val="003F4065"/>
    <w:rsid w:val="003F667D"/>
    <w:rsid w:val="00422A8E"/>
    <w:rsid w:val="004549D0"/>
    <w:rsid w:val="00461145"/>
    <w:rsid w:val="004611CF"/>
    <w:rsid w:val="0046453D"/>
    <w:rsid w:val="00471E30"/>
    <w:rsid w:val="00476E16"/>
    <w:rsid w:val="004817B4"/>
    <w:rsid w:val="004A2A82"/>
    <w:rsid w:val="004B339F"/>
    <w:rsid w:val="004B6EBA"/>
    <w:rsid w:val="004C52E5"/>
    <w:rsid w:val="004D7A76"/>
    <w:rsid w:val="004E424E"/>
    <w:rsid w:val="004F4F01"/>
    <w:rsid w:val="005161FC"/>
    <w:rsid w:val="00522547"/>
    <w:rsid w:val="00525899"/>
    <w:rsid w:val="00530107"/>
    <w:rsid w:val="005536B4"/>
    <w:rsid w:val="00562176"/>
    <w:rsid w:val="00593B32"/>
    <w:rsid w:val="005B49A6"/>
    <w:rsid w:val="005B6DD8"/>
    <w:rsid w:val="006307D9"/>
    <w:rsid w:val="0064007D"/>
    <w:rsid w:val="006A0484"/>
    <w:rsid w:val="006C2420"/>
    <w:rsid w:val="006C29EB"/>
    <w:rsid w:val="006D0163"/>
    <w:rsid w:val="006E2D09"/>
    <w:rsid w:val="006E63BF"/>
    <w:rsid w:val="007211FF"/>
    <w:rsid w:val="00741256"/>
    <w:rsid w:val="0076450B"/>
    <w:rsid w:val="00775C44"/>
    <w:rsid w:val="00780600"/>
    <w:rsid w:val="007812D3"/>
    <w:rsid w:val="00791CA3"/>
    <w:rsid w:val="007A600A"/>
    <w:rsid w:val="007D2074"/>
    <w:rsid w:val="007D7768"/>
    <w:rsid w:val="007E4BDE"/>
    <w:rsid w:val="00807AA9"/>
    <w:rsid w:val="008354E4"/>
    <w:rsid w:val="00840AE4"/>
    <w:rsid w:val="00844B97"/>
    <w:rsid w:val="00846A0B"/>
    <w:rsid w:val="0087494C"/>
    <w:rsid w:val="008B0348"/>
    <w:rsid w:val="008B74F7"/>
    <w:rsid w:val="008C66F4"/>
    <w:rsid w:val="008D2197"/>
    <w:rsid w:val="008D2D60"/>
    <w:rsid w:val="008D6F32"/>
    <w:rsid w:val="00911335"/>
    <w:rsid w:val="00927C34"/>
    <w:rsid w:val="00930EB1"/>
    <w:rsid w:val="00944C19"/>
    <w:rsid w:val="00955EB5"/>
    <w:rsid w:val="009709FF"/>
    <w:rsid w:val="00972F8C"/>
    <w:rsid w:val="00990F78"/>
    <w:rsid w:val="009C79CD"/>
    <w:rsid w:val="009D465E"/>
    <w:rsid w:val="009E5A4F"/>
    <w:rsid w:val="009F4BB3"/>
    <w:rsid w:val="00A023AD"/>
    <w:rsid w:val="00A22232"/>
    <w:rsid w:val="00A243D2"/>
    <w:rsid w:val="00A2644B"/>
    <w:rsid w:val="00A332B3"/>
    <w:rsid w:val="00A3667D"/>
    <w:rsid w:val="00A40F00"/>
    <w:rsid w:val="00A52521"/>
    <w:rsid w:val="00A66EB1"/>
    <w:rsid w:val="00A84F4B"/>
    <w:rsid w:val="00A92D8B"/>
    <w:rsid w:val="00A938B9"/>
    <w:rsid w:val="00A95329"/>
    <w:rsid w:val="00A96A91"/>
    <w:rsid w:val="00AA0EFA"/>
    <w:rsid w:val="00B62819"/>
    <w:rsid w:val="00B76A97"/>
    <w:rsid w:val="00BA61C1"/>
    <w:rsid w:val="00BB2FEE"/>
    <w:rsid w:val="00C061A2"/>
    <w:rsid w:val="00C10407"/>
    <w:rsid w:val="00C1549A"/>
    <w:rsid w:val="00C20A28"/>
    <w:rsid w:val="00C43F7A"/>
    <w:rsid w:val="00C46CA2"/>
    <w:rsid w:val="00C67013"/>
    <w:rsid w:val="00C81674"/>
    <w:rsid w:val="00CA1DA2"/>
    <w:rsid w:val="00CA75D2"/>
    <w:rsid w:val="00CB6473"/>
    <w:rsid w:val="00CC46ED"/>
    <w:rsid w:val="00D13BBF"/>
    <w:rsid w:val="00D17DF3"/>
    <w:rsid w:val="00D2335F"/>
    <w:rsid w:val="00D327E0"/>
    <w:rsid w:val="00D34A0B"/>
    <w:rsid w:val="00D40D3B"/>
    <w:rsid w:val="00D5210E"/>
    <w:rsid w:val="00D87DE2"/>
    <w:rsid w:val="00D975D3"/>
    <w:rsid w:val="00DA09A2"/>
    <w:rsid w:val="00DA291E"/>
    <w:rsid w:val="00E037D1"/>
    <w:rsid w:val="00E178D7"/>
    <w:rsid w:val="00E24B43"/>
    <w:rsid w:val="00E26063"/>
    <w:rsid w:val="00E4087A"/>
    <w:rsid w:val="00E903C6"/>
    <w:rsid w:val="00EB661B"/>
    <w:rsid w:val="00F3232D"/>
    <w:rsid w:val="00F438BE"/>
    <w:rsid w:val="00F631FA"/>
    <w:rsid w:val="00F7329F"/>
    <w:rsid w:val="00F7630F"/>
    <w:rsid w:val="00F909DB"/>
    <w:rsid w:val="00FA11CB"/>
    <w:rsid w:val="00FB688F"/>
    <w:rsid w:val="00FB798F"/>
    <w:rsid w:val="00FF0D23"/>
    <w:rsid w:val="00FF44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2F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34A0B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D34A0B"/>
  </w:style>
  <w:style w:type="paragraph" w:styleId="Footer">
    <w:name w:val="footer"/>
    <w:basedOn w:val="Normal"/>
    <w:link w:val="FooterChar"/>
    <w:uiPriority w:val="99"/>
    <w:unhideWhenUsed/>
    <w:rsid w:val="00D34A0B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D34A0B"/>
  </w:style>
  <w:style w:type="paragraph" w:styleId="BalloonText">
    <w:name w:val="Balloon Text"/>
    <w:basedOn w:val="Normal"/>
    <w:link w:val="BalloonTextChar"/>
    <w:uiPriority w:val="99"/>
    <w:semiHidden/>
    <w:unhideWhenUsed/>
    <w:rsid w:val="00D34A0B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4A0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972F8C"/>
    <w:pPr>
      <w:spacing w:after="0" w:line="240" w:lineRule="auto"/>
    </w:pPr>
    <w:rPr>
      <w:rFonts w:ascii="Calibri" w:eastAsia="Times New Roman" w:hAnsi="Calibri" w:cs="Times New Roman"/>
    </w:rPr>
  </w:style>
  <w:style w:type="paragraph" w:styleId="ListParagraph">
    <w:name w:val="List Paragraph"/>
    <w:basedOn w:val="Normal"/>
    <w:uiPriority w:val="34"/>
    <w:qFormat/>
    <w:rsid w:val="00C6701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588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Documents\PERSONAL%20WORD\Edify%20Template_Portrai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Edify Template_Portrait</Template>
  <TotalTime>204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Shabnam</dc:creator>
  <cp:lastModifiedBy>dell</cp:lastModifiedBy>
  <cp:revision>68</cp:revision>
  <cp:lastPrinted>2026-03-17T05:50:00Z</cp:lastPrinted>
  <dcterms:created xsi:type="dcterms:W3CDTF">2017-11-10T10:06:00Z</dcterms:created>
  <dcterms:modified xsi:type="dcterms:W3CDTF">2026-04-04T07:07:00Z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68664c524585f071ac117a4fbc10f5f0ad26d529a8f14eab8bb3b95ed8189198</vt:lpwstr>
  </property>
</Properties>
</file>