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677" w:rsidRDefault="002C5677" w:rsidP="002C5677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SESSION: 2026-2027</w:t>
      </w:r>
    </w:p>
    <w:p w:rsidR="002C5677" w:rsidRDefault="002C5677" w:rsidP="002C5677">
      <w:pPr>
        <w:jc w:val="center"/>
        <w:rPr>
          <w:b/>
          <w:sz w:val="28"/>
          <w:szCs w:val="28"/>
          <w:u w:val="single"/>
        </w:rPr>
      </w:pPr>
    </w:p>
    <w:p w:rsidR="00BD3840" w:rsidRPr="009D4A38" w:rsidRDefault="00BD3840" w:rsidP="004B4EC3">
      <w:pPr>
        <w:ind w:left="360" w:hanging="360"/>
        <w:jc w:val="center"/>
        <w:rPr>
          <w:b/>
          <w:sz w:val="28"/>
          <w:u w:val="single"/>
        </w:rPr>
      </w:pPr>
      <w:r w:rsidRPr="009D4A38">
        <w:rPr>
          <w:b/>
          <w:caps/>
          <w:sz w:val="28"/>
          <w:u w:val="single"/>
        </w:rPr>
        <w:t xml:space="preserve">Book List </w:t>
      </w:r>
      <w:r>
        <w:rPr>
          <w:b/>
          <w:caps/>
          <w:sz w:val="28"/>
          <w:u w:val="single"/>
        </w:rPr>
        <w:t>Grade</w:t>
      </w:r>
      <w:r w:rsidRPr="009D4A38">
        <w:rPr>
          <w:b/>
          <w:caps/>
          <w:sz w:val="28"/>
          <w:u w:val="single"/>
        </w:rPr>
        <w:t xml:space="preserve"> - </w:t>
      </w:r>
      <w:r>
        <w:rPr>
          <w:b/>
          <w:caps/>
          <w:sz w:val="28"/>
          <w:u w:val="single"/>
        </w:rPr>
        <w:t>I</w:t>
      </w:r>
    </w:p>
    <w:p w:rsidR="00B8370A" w:rsidRPr="006E3157" w:rsidRDefault="00B8370A" w:rsidP="00B8370A">
      <w:pPr>
        <w:rPr>
          <w:b/>
        </w:rPr>
      </w:pPr>
    </w:p>
    <w:tbl>
      <w:tblPr>
        <w:tblpPr w:leftFromText="180" w:rightFromText="180" w:vertAnchor="text" w:horzAnchor="margin" w:tblpXSpec="center" w:tblpY="147"/>
        <w:tblW w:w="9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30"/>
        <w:gridCol w:w="2050"/>
        <w:gridCol w:w="2921"/>
        <w:gridCol w:w="3387"/>
      </w:tblGrid>
      <w:tr w:rsidR="001B4CD3" w:rsidRPr="006E3157" w:rsidTr="006A03A0">
        <w:trPr>
          <w:trHeight w:val="699"/>
        </w:trPr>
        <w:tc>
          <w:tcPr>
            <w:tcW w:w="1230" w:type="dxa"/>
            <w:vAlign w:val="center"/>
          </w:tcPr>
          <w:p w:rsidR="001B4CD3" w:rsidRPr="006E3157" w:rsidRDefault="001B4CD3" w:rsidP="00D24E51">
            <w:pPr>
              <w:jc w:val="center"/>
              <w:rPr>
                <w:b/>
                <w:caps/>
              </w:rPr>
            </w:pPr>
            <w:r w:rsidRPr="006E3157">
              <w:rPr>
                <w:b/>
                <w:caps/>
              </w:rPr>
              <w:t>S. No</w:t>
            </w:r>
          </w:p>
        </w:tc>
        <w:tc>
          <w:tcPr>
            <w:tcW w:w="2050" w:type="dxa"/>
            <w:vAlign w:val="center"/>
          </w:tcPr>
          <w:p w:rsidR="001B4CD3" w:rsidRPr="006E3157" w:rsidRDefault="001B4CD3" w:rsidP="00D24E51">
            <w:pPr>
              <w:jc w:val="center"/>
              <w:rPr>
                <w:b/>
                <w:caps/>
              </w:rPr>
            </w:pPr>
            <w:r w:rsidRPr="006E3157">
              <w:rPr>
                <w:b/>
                <w:caps/>
              </w:rPr>
              <w:t>Subject</w:t>
            </w:r>
          </w:p>
        </w:tc>
        <w:tc>
          <w:tcPr>
            <w:tcW w:w="2921" w:type="dxa"/>
            <w:vAlign w:val="center"/>
          </w:tcPr>
          <w:p w:rsidR="001B4CD3" w:rsidRPr="006E3157" w:rsidRDefault="001B4CD3" w:rsidP="00D24E51">
            <w:pPr>
              <w:jc w:val="center"/>
              <w:rPr>
                <w:b/>
                <w:caps/>
              </w:rPr>
            </w:pPr>
            <w:r w:rsidRPr="006E3157">
              <w:rPr>
                <w:b/>
                <w:caps/>
              </w:rPr>
              <w:t>Name of the Book</w:t>
            </w:r>
          </w:p>
        </w:tc>
        <w:tc>
          <w:tcPr>
            <w:tcW w:w="3387" w:type="dxa"/>
            <w:vAlign w:val="center"/>
          </w:tcPr>
          <w:p w:rsidR="001B4CD3" w:rsidRPr="006E3157" w:rsidRDefault="006C00B0" w:rsidP="006C00B0">
            <w:pPr>
              <w:jc w:val="center"/>
              <w:rPr>
                <w:b/>
                <w:caps/>
              </w:rPr>
            </w:pPr>
            <w:r w:rsidRPr="006E3157">
              <w:rPr>
                <w:b/>
                <w:caps/>
              </w:rPr>
              <w:t xml:space="preserve">Name of Publisher </w:t>
            </w:r>
          </w:p>
        </w:tc>
      </w:tr>
      <w:tr w:rsidR="001B4CD3" w:rsidRPr="006E3157" w:rsidTr="006A03A0">
        <w:trPr>
          <w:trHeight w:val="741"/>
        </w:trPr>
        <w:tc>
          <w:tcPr>
            <w:tcW w:w="1230" w:type="dxa"/>
            <w:vAlign w:val="center"/>
          </w:tcPr>
          <w:p w:rsidR="001B4CD3" w:rsidRPr="006E3157" w:rsidRDefault="001B4CD3" w:rsidP="00D24E51">
            <w:pPr>
              <w:jc w:val="center"/>
              <w:rPr>
                <w:b/>
              </w:rPr>
            </w:pPr>
            <w:r w:rsidRPr="006E3157">
              <w:rPr>
                <w:b/>
              </w:rPr>
              <w:t>1</w:t>
            </w:r>
          </w:p>
        </w:tc>
        <w:tc>
          <w:tcPr>
            <w:tcW w:w="2050" w:type="dxa"/>
            <w:vAlign w:val="center"/>
          </w:tcPr>
          <w:p w:rsidR="001B4CD3" w:rsidRPr="006E3157" w:rsidRDefault="001B4CD3" w:rsidP="00D24E51">
            <w:pPr>
              <w:jc w:val="center"/>
              <w:rPr>
                <w:b/>
              </w:rPr>
            </w:pPr>
            <w:r>
              <w:rPr>
                <w:b/>
              </w:rPr>
              <w:t>English/ Math/ IM</w:t>
            </w:r>
          </w:p>
        </w:tc>
        <w:tc>
          <w:tcPr>
            <w:tcW w:w="2921" w:type="dxa"/>
            <w:vAlign w:val="center"/>
          </w:tcPr>
          <w:p w:rsidR="001B4CD3" w:rsidRPr="006E3157" w:rsidRDefault="001B4CD3" w:rsidP="00D24E51">
            <w:pPr>
              <w:jc w:val="center"/>
            </w:pPr>
            <w:r w:rsidRPr="006E3157">
              <w:t xml:space="preserve">Content </w:t>
            </w:r>
            <w:r>
              <w:t>B</w:t>
            </w:r>
            <w:r w:rsidRPr="006E3157">
              <w:t>ooks 1 - 6</w:t>
            </w:r>
          </w:p>
          <w:p w:rsidR="001B4CD3" w:rsidRPr="006E3157" w:rsidRDefault="001B4CD3" w:rsidP="00D24E51">
            <w:pPr>
              <w:jc w:val="center"/>
            </w:pPr>
            <w:r w:rsidRPr="006E3157">
              <w:t xml:space="preserve">Work </w:t>
            </w:r>
            <w:r>
              <w:t>B</w:t>
            </w:r>
            <w:r w:rsidRPr="006E3157">
              <w:t>ooks 1- 6</w:t>
            </w:r>
          </w:p>
          <w:p w:rsidR="001B4CD3" w:rsidRPr="006E3157" w:rsidRDefault="001B4CD3" w:rsidP="00D24E51">
            <w:pPr>
              <w:jc w:val="center"/>
            </w:pPr>
          </w:p>
        </w:tc>
        <w:tc>
          <w:tcPr>
            <w:tcW w:w="3387" w:type="dxa"/>
            <w:vAlign w:val="center"/>
          </w:tcPr>
          <w:p w:rsidR="001B4CD3" w:rsidRPr="006E3157" w:rsidRDefault="001B4CD3" w:rsidP="00D24E51">
            <w:pPr>
              <w:jc w:val="center"/>
            </w:pPr>
            <w:r w:rsidRPr="006E3157">
              <w:t>MDN Edify Publication</w:t>
            </w:r>
          </w:p>
        </w:tc>
      </w:tr>
      <w:tr w:rsidR="001B4CD3" w:rsidRPr="006E3157" w:rsidTr="006A03A0">
        <w:trPr>
          <w:trHeight w:val="1480"/>
        </w:trPr>
        <w:tc>
          <w:tcPr>
            <w:tcW w:w="1230" w:type="dxa"/>
            <w:vAlign w:val="center"/>
          </w:tcPr>
          <w:p w:rsidR="001B4CD3" w:rsidRPr="006E3157" w:rsidRDefault="001B4CD3" w:rsidP="006E7B08">
            <w:pPr>
              <w:jc w:val="center"/>
              <w:rPr>
                <w:b/>
              </w:rPr>
            </w:pPr>
          </w:p>
          <w:p w:rsidR="001B4CD3" w:rsidRPr="006E3157" w:rsidRDefault="00A95667" w:rsidP="006E7B0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  <w:p w:rsidR="001B4CD3" w:rsidRPr="006E3157" w:rsidRDefault="001B4CD3" w:rsidP="006E7B08">
            <w:pPr>
              <w:jc w:val="center"/>
              <w:rPr>
                <w:b/>
              </w:rPr>
            </w:pPr>
          </w:p>
        </w:tc>
        <w:tc>
          <w:tcPr>
            <w:tcW w:w="2050" w:type="dxa"/>
            <w:vAlign w:val="center"/>
          </w:tcPr>
          <w:p w:rsidR="001B4CD3" w:rsidRPr="006E3157" w:rsidRDefault="001B4CD3" w:rsidP="006E7B08">
            <w:pPr>
              <w:jc w:val="center"/>
              <w:rPr>
                <w:b/>
              </w:rPr>
            </w:pPr>
            <w:r w:rsidRPr="006E3157">
              <w:rPr>
                <w:b/>
              </w:rPr>
              <w:t>II Language           (Hindi)</w:t>
            </w:r>
          </w:p>
        </w:tc>
        <w:tc>
          <w:tcPr>
            <w:tcW w:w="2921" w:type="dxa"/>
            <w:vAlign w:val="center"/>
          </w:tcPr>
          <w:p w:rsidR="001B4CD3" w:rsidRDefault="001B4CD3" w:rsidP="006E7B08">
            <w:pPr>
              <w:jc w:val="center"/>
            </w:pPr>
            <w:r w:rsidRPr="006E3157">
              <w:t xml:space="preserve">Content </w:t>
            </w:r>
            <w:r>
              <w:t>B</w:t>
            </w:r>
            <w:r w:rsidRPr="006E3157">
              <w:t>ooks</w:t>
            </w:r>
          </w:p>
          <w:p w:rsidR="001B4CD3" w:rsidRPr="006E3157" w:rsidRDefault="001B4CD3" w:rsidP="001B4CD3">
            <w:pPr>
              <w:jc w:val="center"/>
            </w:pPr>
            <w:r>
              <w:t>(Term 1 &amp; 2)</w:t>
            </w:r>
          </w:p>
          <w:p w:rsidR="001B4CD3" w:rsidRDefault="001B4CD3" w:rsidP="006E7B08">
            <w:pPr>
              <w:jc w:val="center"/>
            </w:pPr>
            <w:r w:rsidRPr="006E3157">
              <w:t xml:space="preserve">Work </w:t>
            </w:r>
            <w:r>
              <w:t>B</w:t>
            </w:r>
            <w:r w:rsidRPr="006E3157">
              <w:t>ooks</w:t>
            </w:r>
          </w:p>
          <w:p w:rsidR="001B4CD3" w:rsidRPr="006E3157" w:rsidRDefault="001B4CD3" w:rsidP="006E7B08">
            <w:pPr>
              <w:jc w:val="center"/>
            </w:pPr>
            <w:r>
              <w:t>(Term 1 &amp; 2)</w:t>
            </w:r>
          </w:p>
          <w:p w:rsidR="001B4CD3" w:rsidRPr="006E3157" w:rsidRDefault="001B4CD3" w:rsidP="006E7B08">
            <w:pPr>
              <w:jc w:val="center"/>
            </w:pPr>
          </w:p>
        </w:tc>
        <w:tc>
          <w:tcPr>
            <w:tcW w:w="3387" w:type="dxa"/>
            <w:vAlign w:val="center"/>
          </w:tcPr>
          <w:p w:rsidR="001B4CD3" w:rsidRPr="006E3157" w:rsidRDefault="001B4CD3" w:rsidP="006E7B08">
            <w:pPr>
              <w:jc w:val="center"/>
            </w:pPr>
            <w:r w:rsidRPr="006E3157">
              <w:t>MDN Edify Publication</w:t>
            </w:r>
          </w:p>
        </w:tc>
      </w:tr>
      <w:tr w:rsidR="001B4CD3" w:rsidRPr="006E3157" w:rsidTr="006A03A0">
        <w:trPr>
          <w:trHeight w:val="1672"/>
        </w:trPr>
        <w:tc>
          <w:tcPr>
            <w:tcW w:w="1230" w:type="dxa"/>
            <w:vAlign w:val="center"/>
          </w:tcPr>
          <w:p w:rsidR="001B4CD3" w:rsidRPr="006E3157" w:rsidRDefault="00A95667" w:rsidP="006E7B08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050" w:type="dxa"/>
            <w:vAlign w:val="center"/>
          </w:tcPr>
          <w:p w:rsidR="001B4CD3" w:rsidRPr="006E3157" w:rsidRDefault="002307AB" w:rsidP="002E62CC">
            <w:pPr>
              <w:jc w:val="center"/>
              <w:rPr>
                <w:b/>
              </w:rPr>
            </w:pPr>
            <w:r>
              <w:rPr>
                <w:b/>
              </w:rPr>
              <w:t>ICT</w:t>
            </w:r>
          </w:p>
        </w:tc>
        <w:tc>
          <w:tcPr>
            <w:tcW w:w="2921" w:type="dxa"/>
          </w:tcPr>
          <w:p w:rsidR="001B4CD3" w:rsidRDefault="001B4CD3" w:rsidP="006E7B08">
            <w:pPr>
              <w:jc w:val="center"/>
            </w:pPr>
          </w:p>
          <w:p w:rsidR="001B4CD3" w:rsidRDefault="001B4CD3" w:rsidP="006E7B08">
            <w:pPr>
              <w:jc w:val="center"/>
            </w:pPr>
            <w:r w:rsidRPr="006E3157">
              <w:t xml:space="preserve">Content </w:t>
            </w:r>
            <w:r>
              <w:t>B</w:t>
            </w:r>
            <w:r w:rsidRPr="006E3157">
              <w:t>ooks</w:t>
            </w:r>
          </w:p>
          <w:p w:rsidR="001B4CD3" w:rsidRPr="006E3157" w:rsidRDefault="001B4CD3" w:rsidP="006E7B08">
            <w:pPr>
              <w:jc w:val="center"/>
            </w:pPr>
            <w:r>
              <w:t>(Term 1 &amp; 2)</w:t>
            </w:r>
          </w:p>
          <w:p w:rsidR="001B4CD3" w:rsidRPr="006E3157" w:rsidRDefault="001B4CD3" w:rsidP="006E7B08">
            <w:pPr>
              <w:jc w:val="center"/>
            </w:pPr>
          </w:p>
        </w:tc>
        <w:tc>
          <w:tcPr>
            <w:tcW w:w="3387" w:type="dxa"/>
            <w:vAlign w:val="center"/>
          </w:tcPr>
          <w:p w:rsidR="001B4CD3" w:rsidRPr="006E3157" w:rsidRDefault="001B4CD3" w:rsidP="006E7B08">
            <w:pPr>
              <w:jc w:val="center"/>
            </w:pPr>
            <w:r w:rsidRPr="006E3157">
              <w:t>MDN Edify Publication</w:t>
            </w:r>
          </w:p>
        </w:tc>
      </w:tr>
      <w:tr w:rsidR="00413CF2" w:rsidRPr="006E3157" w:rsidTr="006A03A0">
        <w:trPr>
          <w:trHeight w:val="1672"/>
        </w:trPr>
        <w:tc>
          <w:tcPr>
            <w:tcW w:w="1230" w:type="dxa"/>
            <w:vAlign w:val="center"/>
          </w:tcPr>
          <w:p w:rsidR="00413CF2" w:rsidRDefault="00413CF2" w:rsidP="006E7B08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050" w:type="dxa"/>
            <w:vAlign w:val="center"/>
          </w:tcPr>
          <w:p w:rsidR="00413CF2" w:rsidRDefault="00413CF2" w:rsidP="006E7B08">
            <w:pPr>
              <w:jc w:val="center"/>
              <w:rPr>
                <w:b/>
              </w:rPr>
            </w:pPr>
            <w:r>
              <w:rPr>
                <w:b/>
              </w:rPr>
              <w:t>English</w:t>
            </w:r>
          </w:p>
        </w:tc>
        <w:tc>
          <w:tcPr>
            <w:tcW w:w="2921" w:type="dxa"/>
          </w:tcPr>
          <w:p w:rsidR="00413CF2" w:rsidRDefault="00413CF2" w:rsidP="006E7B08">
            <w:pPr>
              <w:jc w:val="center"/>
            </w:pPr>
          </w:p>
          <w:p w:rsidR="00413CF2" w:rsidRDefault="00413CF2" w:rsidP="006E7B08">
            <w:pPr>
              <w:jc w:val="center"/>
            </w:pPr>
          </w:p>
          <w:p w:rsidR="00413CF2" w:rsidRDefault="00413CF2" w:rsidP="006E7B08">
            <w:pPr>
              <w:jc w:val="center"/>
            </w:pPr>
            <w:r>
              <w:t>Cursive Book</w:t>
            </w:r>
          </w:p>
        </w:tc>
        <w:tc>
          <w:tcPr>
            <w:tcW w:w="3387" w:type="dxa"/>
            <w:vAlign w:val="center"/>
          </w:tcPr>
          <w:p w:rsidR="00413CF2" w:rsidRPr="006E3157" w:rsidRDefault="002E66D6" w:rsidP="006E7B08">
            <w:pPr>
              <w:jc w:val="center"/>
            </w:pPr>
            <w:r w:rsidRPr="006E3157">
              <w:t>MDN Edify Publication</w:t>
            </w:r>
          </w:p>
        </w:tc>
      </w:tr>
      <w:tr w:rsidR="00413CF2" w:rsidRPr="006E3157" w:rsidTr="006A03A0">
        <w:trPr>
          <w:trHeight w:val="1672"/>
        </w:trPr>
        <w:tc>
          <w:tcPr>
            <w:tcW w:w="1230" w:type="dxa"/>
            <w:vAlign w:val="center"/>
          </w:tcPr>
          <w:p w:rsidR="00413CF2" w:rsidRDefault="00413CF2" w:rsidP="006E7B08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050" w:type="dxa"/>
            <w:vAlign w:val="center"/>
          </w:tcPr>
          <w:p w:rsidR="00413CF2" w:rsidRDefault="00413CF2" w:rsidP="006E7B08">
            <w:pPr>
              <w:jc w:val="center"/>
              <w:rPr>
                <w:b/>
              </w:rPr>
            </w:pPr>
            <w:r>
              <w:rPr>
                <w:b/>
              </w:rPr>
              <w:t>Hindi</w:t>
            </w:r>
          </w:p>
        </w:tc>
        <w:tc>
          <w:tcPr>
            <w:tcW w:w="2921" w:type="dxa"/>
          </w:tcPr>
          <w:p w:rsidR="00413CF2" w:rsidRDefault="00413CF2" w:rsidP="006E7B08">
            <w:pPr>
              <w:jc w:val="center"/>
            </w:pPr>
          </w:p>
          <w:p w:rsidR="00413CF2" w:rsidRDefault="00413CF2" w:rsidP="006E7B08">
            <w:pPr>
              <w:jc w:val="center"/>
            </w:pPr>
          </w:p>
          <w:p w:rsidR="00413CF2" w:rsidRDefault="00413CF2" w:rsidP="006E7B08">
            <w:pPr>
              <w:jc w:val="center"/>
            </w:pPr>
            <w:r>
              <w:t>Hindi Sulekh</w:t>
            </w:r>
          </w:p>
        </w:tc>
        <w:tc>
          <w:tcPr>
            <w:tcW w:w="3387" w:type="dxa"/>
            <w:vAlign w:val="center"/>
          </w:tcPr>
          <w:p w:rsidR="00413CF2" w:rsidRPr="006E3157" w:rsidRDefault="002E66D6" w:rsidP="006E7B08">
            <w:pPr>
              <w:jc w:val="center"/>
            </w:pPr>
            <w:r w:rsidRPr="006E3157">
              <w:t>MDN Edify Publication</w:t>
            </w:r>
          </w:p>
        </w:tc>
      </w:tr>
    </w:tbl>
    <w:p w:rsidR="0099228A" w:rsidRDefault="0099228A" w:rsidP="0099228A">
      <w:pPr>
        <w:jc w:val="center"/>
        <w:rPr>
          <w:b/>
          <w:u w:val="single"/>
        </w:rPr>
      </w:pPr>
    </w:p>
    <w:p w:rsidR="001D6F7D" w:rsidRPr="006A03A0" w:rsidRDefault="001D6F7D" w:rsidP="00B8370A">
      <w:pPr>
        <w:rPr>
          <w:b/>
          <w:sz w:val="32"/>
          <w:szCs w:val="32"/>
        </w:rPr>
      </w:pPr>
    </w:p>
    <w:p w:rsidR="00B8370A" w:rsidRDefault="00B8370A" w:rsidP="00B8370A">
      <w:pPr>
        <w:rPr>
          <w:b/>
        </w:rPr>
      </w:pPr>
    </w:p>
    <w:p w:rsidR="00A95667" w:rsidRDefault="00A95667" w:rsidP="00B8370A">
      <w:pPr>
        <w:rPr>
          <w:b/>
        </w:rPr>
      </w:pPr>
    </w:p>
    <w:sectPr w:rsidR="00A95667" w:rsidSect="00C75745">
      <w:headerReference w:type="default" r:id="rId7"/>
      <w:footerReference w:type="default" r:id="rId8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73D7" w:rsidRDefault="007673D7" w:rsidP="00D34A0B">
      <w:r>
        <w:separator/>
      </w:r>
    </w:p>
  </w:endnote>
  <w:endnote w:type="continuationSeparator" w:id="1">
    <w:p w:rsidR="007673D7" w:rsidRDefault="007673D7" w:rsidP="00D34A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45E2" w:rsidRDefault="00C75745" w:rsidP="00C75745">
    <w:pPr>
      <w:pStyle w:val="Footer"/>
      <w:ind w:hanging="360"/>
    </w:pPr>
    <w:r>
      <w:object w:dxaOrig="13926" w:dyaOrig="61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22.8pt;height:23.8pt" o:ole="">
          <v:imagedata r:id="rId1" o:title=""/>
        </v:shape>
        <o:OLEObject Type="Embed" ProgID="CorelDraw.Graphic.17" ShapeID="_x0000_i1025" DrawAspect="Content" ObjectID="_1836811547" r:id="rId2"/>
      </w:object>
    </w:r>
  </w:p>
  <w:p w:rsidR="001045E2" w:rsidRDefault="001045E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73D7" w:rsidRDefault="007673D7" w:rsidP="00D34A0B">
      <w:r>
        <w:separator/>
      </w:r>
    </w:p>
  </w:footnote>
  <w:footnote w:type="continuationSeparator" w:id="1">
    <w:p w:rsidR="007673D7" w:rsidRDefault="007673D7" w:rsidP="00D34A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5C74" w:rsidRDefault="00795C74" w:rsidP="00795C74">
    <w:pPr>
      <w:pStyle w:val="Header"/>
      <w:jc w:val="right"/>
    </w:pPr>
    <w:r>
      <w:rPr>
        <w:noProof/>
      </w:rPr>
      <w:drawing>
        <wp:inline distT="0" distB="0" distL="0" distR="0">
          <wp:extent cx="1428750" cy="485775"/>
          <wp:effectExtent l="1905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485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95C74" w:rsidRDefault="00795C74" w:rsidP="00795C74">
    <w:pPr>
      <w:pStyle w:val="Header"/>
      <w:jc w:val="center"/>
      <w:rPr>
        <w:b/>
        <w:sz w:val="36"/>
        <w:szCs w:val="36"/>
        <w:u w:val="single"/>
      </w:rPr>
    </w:pPr>
    <w:r>
      <w:rPr>
        <w:b/>
        <w:sz w:val="36"/>
        <w:szCs w:val="36"/>
        <w:u w:val="single"/>
      </w:rPr>
      <w:t>EDIFY SCHOOL CHHATARPUR</w:t>
    </w:r>
  </w:p>
  <w:p w:rsidR="001045E2" w:rsidRPr="00EA3036" w:rsidRDefault="001045E2">
    <w:pPr>
      <w:pStyle w:val="Header"/>
      <w:rPr>
        <w:b/>
        <w:sz w:val="3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84565"/>
    <w:multiLevelType w:val="hybridMultilevel"/>
    <w:tmpl w:val="0F00B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20"/>
  <w:drawingGridHorizontalSpacing w:val="120"/>
  <w:displayHorizontalDrawingGridEvery w:val="2"/>
  <w:characterSpacingControl w:val="doNotCompress"/>
  <w:hdrShapeDefaults>
    <o:shapedefaults v:ext="edit" spidmax="47106"/>
  </w:hdrShapeDefaults>
  <w:footnotePr>
    <w:footnote w:id="0"/>
    <w:footnote w:id="1"/>
  </w:footnotePr>
  <w:endnotePr>
    <w:endnote w:id="0"/>
    <w:endnote w:id="1"/>
  </w:endnotePr>
  <w:compat/>
  <w:rsids>
    <w:rsidRoot w:val="00FB0922"/>
    <w:rsid w:val="000B296E"/>
    <w:rsid w:val="000C3B33"/>
    <w:rsid w:val="000F6FC5"/>
    <w:rsid w:val="00101DEB"/>
    <w:rsid w:val="001045E2"/>
    <w:rsid w:val="00110B9D"/>
    <w:rsid w:val="00151570"/>
    <w:rsid w:val="001542C3"/>
    <w:rsid w:val="00176C99"/>
    <w:rsid w:val="001A0690"/>
    <w:rsid w:val="001B4CD3"/>
    <w:rsid w:val="001B5AF0"/>
    <w:rsid w:val="001C0519"/>
    <w:rsid w:val="001D6F7D"/>
    <w:rsid w:val="001E4F84"/>
    <w:rsid w:val="001E6593"/>
    <w:rsid w:val="001F600D"/>
    <w:rsid w:val="002307AB"/>
    <w:rsid w:val="002A63C1"/>
    <w:rsid w:val="002B63C3"/>
    <w:rsid w:val="002C5677"/>
    <w:rsid w:val="002D182F"/>
    <w:rsid w:val="002E336A"/>
    <w:rsid w:val="002E5751"/>
    <w:rsid w:val="002E62CC"/>
    <w:rsid w:val="002E66D6"/>
    <w:rsid w:val="0031799E"/>
    <w:rsid w:val="00321DED"/>
    <w:rsid w:val="00325154"/>
    <w:rsid w:val="00325341"/>
    <w:rsid w:val="003422DA"/>
    <w:rsid w:val="00344316"/>
    <w:rsid w:val="003467E7"/>
    <w:rsid w:val="00385F7A"/>
    <w:rsid w:val="0038700B"/>
    <w:rsid w:val="00390520"/>
    <w:rsid w:val="003A04D5"/>
    <w:rsid w:val="003B2EF1"/>
    <w:rsid w:val="003B38F0"/>
    <w:rsid w:val="003D2EDD"/>
    <w:rsid w:val="003F5EE2"/>
    <w:rsid w:val="004061E9"/>
    <w:rsid w:val="00413CF2"/>
    <w:rsid w:val="00416EFE"/>
    <w:rsid w:val="00426366"/>
    <w:rsid w:val="004377EB"/>
    <w:rsid w:val="00452F16"/>
    <w:rsid w:val="00454DBF"/>
    <w:rsid w:val="00477C62"/>
    <w:rsid w:val="00485056"/>
    <w:rsid w:val="004B4EC3"/>
    <w:rsid w:val="004D2103"/>
    <w:rsid w:val="004E0C96"/>
    <w:rsid w:val="005078BF"/>
    <w:rsid w:val="005143CB"/>
    <w:rsid w:val="00522137"/>
    <w:rsid w:val="005537D9"/>
    <w:rsid w:val="00566107"/>
    <w:rsid w:val="00567D26"/>
    <w:rsid w:val="00577912"/>
    <w:rsid w:val="005D25FA"/>
    <w:rsid w:val="0060249D"/>
    <w:rsid w:val="00622DF8"/>
    <w:rsid w:val="00622EE5"/>
    <w:rsid w:val="00636529"/>
    <w:rsid w:val="00664F42"/>
    <w:rsid w:val="00671F12"/>
    <w:rsid w:val="006A03A0"/>
    <w:rsid w:val="006A5B53"/>
    <w:rsid w:val="006B1296"/>
    <w:rsid w:val="006B16FD"/>
    <w:rsid w:val="006C00B0"/>
    <w:rsid w:val="006C1774"/>
    <w:rsid w:val="006C5428"/>
    <w:rsid w:val="006E1453"/>
    <w:rsid w:val="006E3627"/>
    <w:rsid w:val="006E7B08"/>
    <w:rsid w:val="006F0F68"/>
    <w:rsid w:val="006F5F2A"/>
    <w:rsid w:val="007140D4"/>
    <w:rsid w:val="00732EBE"/>
    <w:rsid w:val="00743130"/>
    <w:rsid w:val="00743490"/>
    <w:rsid w:val="007436A8"/>
    <w:rsid w:val="00751628"/>
    <w:rsid w:val="007612CC"/>
    <w:rsid w:val="007673D7"/>
    <w:rsid w:val="00771890"/>
    <w:rsid w:val="00795C74"/>
    <w:rsid w:val="007C0DE2"/>
    <w:rsid w:val="00807AA9"/>
    <w:rsid w:val="00827EEC"/>
    <w:rsid w:val="00831790"/>
    <w:rsid w:val="008354E4"/>
    <w:rsid w:val="00843C1F"/>
    <w:rsid w:val="00845B20"/>
    <w:rsid w:val="00862B59"/>
    <w:rsid w:val="008757B0"/>
    <w:rsid w:val="00893302"/>
    <w:rsid w:val="008A6CF1"/>
    <w:rsid w:val="008C38B0"/>
    <w:rsid w:val="008D2D60"/>
    <w:rsid w:val="008D73F5"/>
    <w:rsid w:val="008E06D4"/>
    <w:rsid w:val="00911FEE"/>
    <w:rsid w:val="009168AB"/>
    <w:rsid w:val="00935BDB"/>
    <w:rsid w:val="00944EAB"/>
    <w:rsid w:val="0099228A"/>
    <w:rsid w:val="00997F13"/>
    <w:rsid w:val="009A6EE9"/>
    <w:rsid w:val="009B0399"/>
    <w:rsid w:val="009B1F01"/>
    <w:rsid w:val="009C02D6"/>
    <w:rsid w:val="009E14D9"/>
    <w:rsid w:val="009E3BE1"/>
    <w:rsid w:val="009F1EC2"/>
    <w:rsid w:val="00A1491F"/>
    <w:rsid w:val="00A51FC5"/>
    <w:rsid w:val="00A536F1"/>
    <w:rsid w:val="00A53AE6"/>
    <w:rsid w:val="00A63BCC"/>
    <w:rsid w:val="00A87D90"/>
    <w:rsid w:val="00A91FE9"/>
    <w:rsid w:val="00A95667"/>
    <w:rsid w:val="00AC7218"/>
    <w:rsid w:val="00B23309"/>
    <w:rsid w:val="00B2570B"/>
    <w:rsid w:val="00B35182"/>
    <w:rsid w:val="00B52893"/>
    <w:rsid w:val="00B715D6"/>
    <w:rsid w:val="00B748C2"/>
    <w:rsid w:val="00B77B61"/>
    <w:rsid w:val="00B82856"/>
    <w:rsid w:val="00B8370A"/>
    <w:rsid w:val="00BB11AE"/>
    <w:rsid w:val="00BD3840"/>
    <w:rsid w:val="00C16010"/>
    <w:rsid w:val="00C17EB2"/>
    <w:rsid w:val="00C2618B"/>
    <w:rsid w:val="00C57A66"/>
    <w:rsid w:val="00C66114"/>
    <w:rsid w:val="00C75745"/>
    <w:rsid w:val="00C80C0A"/>
    <w:rsid w:val="00C82C9D"/>
    <w:rsid w:val="00C90B4B"/>
    <w:rsid w:val="00C92AE7"/>
    <w:rsid w:val="00CA0B33"/>
    <w:rsid w:val="00CB5201"/>
    <w:rsid w:val="00CD2202"/>
    <w:rsid w:val="00CD2C98"/>
    <w:rsid w:val="00CD7992"/>
    <w:rsid w:val="00D11D8D"/>
    <w:rsid w:val="00D156E2"/>
    <w:rsid w:val="00D34A0B"/>
    <w:rsid w:val="00D5005E"/>
    <w:rsid w:val="00D56A59"/>
    <w:rsid w:val="00D61B0A"/>
    <w:rsid w:val="00D62F18"/>
    <w:rsid w:val="00D67C76"/>
    <w:rsid w:val="00D73D04"/>
    <w:rsid w:val="00D9575D"/>
    <w:rsid w:val="00DA6C67"/>
    <w:rsid w:val="00DD28A7"/>
    <w:rsid w:val="00DE2F18"/>
    <w:rsid w:val="00DE4F50"/>
    <w:rsid w:val="00E6085E"/>
    <w:rsid w:val="00E6288A"/>
    <w:rsid w:val="00E72A72"/>
    <w:rsid w:val="00EA2F4C"/>
    <w:rsid w:val="00EA3036"/>
    <w:rsid w:val="00EC5C44"/>
    <w:rsid w:val="00EC75EF"/>
    <w:rsid w:val="00ED439D"/>
    <w:rsid w:val="00EE6A61"/>
    <w:rsid w:val="00F06D40"/>
    <w:rsid w:val="00F327A5"/>
    <w:rsid w:val="00F3391C"/>
    <w:rsid w:val="00F57EFA"/>
    <w:rsid w:val="00F72A49"/>
    <w:rsid w:val="00F7367A"/>
    <w:rsid w:val="00F75989"/>
    <w:rsid w:val="00FB0922"/>
    <w:rsid w:val="00FB0F53"/>
    <w:rsid w:val="00FF5C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7B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34A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4A0B"/>
  </w:style>
  <w:style w:type="paragraph" w:styleId="Footer">
    <w:name w:val="footer"/>
    <w:basedOn w:val="Normal"/>
    <w:link w:val="FooterChar"/>
    <w:uiPriority w:val="99"/>
    <w:unhideWhenUsed/>
    <w:rsid w:val="00D34A0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4A0B"/>
  </w:style>
  <w:style w:type="paragraph" w:styleId="BalloonText">
    <w:name w:val="Balloon Text"/>
    <w:basedOn w:val="Normal"/>
    <w:link w:val="BalloonTextChar"/>
    <w:uiPriority w:val="99"/>
    <w:semiHidden/>
    <w:unhideWhenUsed/>
    <w:rsid w:val="00D34A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A0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8370A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3253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79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Documents\PERSONAL%20WORD\Edify%20Template_Portrai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Edify Template_Portrait</Template>
  <TotalTime>379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Shabnam</dc:creator>
  <cp:lastModifiedBy>dell</cp:lastModifiedBy>
  <cp:revision>78</cp:revision>
  <cp:lastPrinted>2026-03-17T05:45:00Z</cp:lastPrinted>
  <dcterms:created xsi:type="dcterms:W3CDTF">2017-11-09T10:05:00Z</dcterms:created>
  <dcterms:modified xsi:type="dcterms:W3CDTF">2026-04-04T07:09:00Z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d588d0464dceead2c63364962e4fb2bc3d6f0a20086b5497b19566eef1ad3861</vt:lpwstr>
  </property>
</Properties>
</file>